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42F0C" w14:textId="77777777" w:rsidR="0043125D" w:rsidRDefault="0043125D" w:rsidP="00AA7404">
      <w:pPr>
        <w:spacing w:after="0"/>
        <w:jc w:val="right"/>
        <w:rPr>
          <w:rFonts w:cs="Arial"/>
        </w:rPr>
      </w:pPr>
      <w:bookmarkStart w:id="0" w:name="_GoBack"/>
      <w:bookmarkEnd w:id="0"/>
    </w:p>
    <w:p w14:paraId="24195729" w14:textId="77777777" w:rsidR="002627F8" w:rsidRPr="002627F8" w:rsidRDefault="002627F8" w:rsidP="00A14EBC">
      <w:pPr>
        <w:spacing w:after="0"/>
        <w:rPr>
          <w:rFonts w:cs="Arial"/>
        </w:rPr>
      </w:pPr>
    </w:p>
    <w:p w14:paraId="40309D8F" w14:textId="567CA065" w:rsidR="002627F8" w:rsidRPr="002627F8" w:rsidRDefault="00450370" w:rsidP="00A14EBC">
      <w:pPr>
        <w:spacing w:after="0"/>
        <w:jc w:val="center"/>
        <w:rPr>
          <w:rFonts w:cs="Arial"/>
          <w:sz w:val="28"/>
          <w:szCs w:val="28"/>
        </w:rPr>
      </w:pPr>
      <w:r>
        <w:rPr>
          <w:rFonts w:cs="Arial"/>
          <w:sz w:val="28"/>
          <w:szCs w:val="28"/>
        </w:rPr>
        <w:t>Occupational Therapy</w:t>
      </w:r>
      <w:r w:rsidR="005651C8">
        <w:rPr>
          <w:rFonts w:cs="Arial"/>
          <w:sz w:val="28"/>
          <w:szCs w:val="28"/>
        </w:rPr>
        <w:t xml:space="preserve"> Sustainability</w:t>
      </w:r>
      <w:r w:rsidR="002A6D32">
        <w:rPr>
          <w:rFonts w:cs="Arial"/>
          <w:sz w:val="28"/>
          <w:szCs w:val="28"/>
        </w:rPr>
        <w:t xml:space="preserve"> </w:t>
      </w:r>
      <w:r>
        <w:rPr>
          <w:rFonts w:cs="Arial"/>
          <w:sz w:val="28"/>
          <w:szCs w:val="28"/>
        </w:rPr>
        <w:t>Volunteers</w:t>
      </w:r>
      <w:r w:rsidR="002627F8" w:rsidRPr="002627F8">
        <w:rPr>
          <w:rFonts w:cs="Arial"/>
          <w:sz w:val="28"/>
          <w:szCs w:val="28"/>
        </w:rPr>
        <w:t xml:space="preserve"> </w:t>
      </w:r>
      <w:r w:rsidR="00E25044">
        <w:rPr>
          <w:rFonts w:cs="Arial"/>
          <w:sz w:val="28"/>
          <w:szCs w:val="28"/>
        </w:rPr>
        <w:t>2016-17</w:t>
      </w:r>
    </w:p>
    <w:p w14:paraId="70F7888F" w14:textId="3DB0BC32" w:rsidR="00CD04C2" w:rsidRPr="002627F8" w:rsidRDefault="002627F8" w:rsidP="002627F8">
      <w:pPr>
        <w:spacing w:after="0"/>
        <w:jc w:val="center"/>
        <w:rPr>
          <w:rFonts w:cs="Arial"/>
          <w:sz w:val="28"/>
          <w:szCs w:val="28"/>
        </w:rPr>
      </w:pPr>
      <w:r w:rsidRPr="002627F8">
        <w:rPr>
          <w:rFonts w:cs="Arial"/>
          <w:sz w:val="28"/>
          <w:szCs w:val="28"/>
        </w:rPr>
        <w:t xml:space="preserve">Job </w:t>
      </w:r>
      <w:r w:rsidR="00CD04C2" w:rsidRPr="002627F8">
        <w:rPr>
          <w:rFonts w:cs="Arial"/>
          <w:sz w:val="28"/>
          <w:szCs w:val="28"/>
        </w:rPr>
        <w:t>Description</w:t>
      </w:r>
    </w:p>
    <w:p w14:paraId="71688CA7" w14:textId="77777777" w:rsidR="00106768" w:rsidRPr="002627F8" w:rsidRDefault="00106768" w:rsidP="00CD04C2">
      <w:pPr>
        <w:spacing w:after="0"/>
        <w:rPr>
          <w:rFonts w:cs="Arial"/>
        </w:rPr>
      </w:pPr>
    </w:p>
    <w:p w14:paraId="4DBBABD5" w14:textId="4697DE2E" w:rsidR="00257278" w:rsidRPr="00DB189D" w:rsidRDefault="00257278" w:rsidP="00257278">
      <w:pPr>
        <w:spacing w:after="0"/>
        <w:jc w:val="both"/>
      </w:pPr>
      <w:r>
        <w:t>Three voluntary positions offered – to support the development of sustainable practice within occupational therapy.</w:t>
      </w:r>
    </w:p>
    <w:p w14:paraId="57839552" w14:textId="77777777" w:rsidR="00257278" w:rsidRDefault="00257278" w:rsidP="007B18B1">
      <w:pPr>
        <w:jc w:val="both"/>
        <w:rPr>
          <w:rFonts w:cs="Arial"/>
        </w:rPr>
      </w:pPr>
    </w:p>
    <w:p w14:paraId="66E34739" w14:textId="266E473A" w:rsidR="00257278" w:rsidRPr="00257278" w:rsidRDefault="00257278" w:rsidP="00257278">
      <w:pPr>
        <w:spacing w:after="0"/>
        <w:jc w:val="both"/>
        <w:rPr>
          <w:b/>
        </w:rPr>
      </w:pPr>
      <w:r>
        <w:rPr>
          <w:b/>
        </w:rPr>
        <w:t>Host</w:t>
      </w:r>
      <w:r w:rsidRPr="00DB189D">
        <w:rPr>
          <w:b/>
        </w:rPr>
        <w:t xml:space="preserve"> organisation:</w:t>
      </w:r>
    </w:p>
    <w:p w14:paraId="38304799" w14:textId="77777777" w:rsidR="00257278" w:rsidRPr="00DB189D" w:rsidRDefault="00257278" w:rsidP="00257278">
      <w:pPr>
        <w:spacing w:after="0"/>
        <w:jc w:val="both"/>
      </w:pPr>
      <w:r w:rsidRPr="00DB189D">
        <w:t xml:space="preserve">Centre for Sustainable Healthcare </w:t>
      </w:r>
    </w:p>
    <w:p w14:paraId="2F379605" w14:textId="6E833BD3" w:rsidR="00257278" w:rsidRPr="00DB189D" w:rsidRDefault="00257278" w:rsidP="00257278">
      <w:pPr>
        <w:spacing w:after="0"/>
        <w:jc w:val="both"/>
      </w:pPr>
      <w:proofErr w:type="spellStart"/>
      <w:r w:rsidRPr="00DB189D">
        <w:t>Cranbrook</w:t>
      </w:r>
      <w:proofErr w:type="spellEnd"/>
      <w:r w:rsidRPr="00DB189D">
        <w:t xml:space="preserve"> H</w:t>
      </w:r>
      <w:r w:rsidR="00E253D8">
        <w:t>ouse</w:t>
      </w:r>
    </w:p>
    <w:p w14:paraId="028304B4" w14:textId="45D7033C" w:rsidR="00257278" w:rsidRPr="00DB189D" w:rsidRDefault="00E253D8" w:rsidP="00257278">
      <w:pPr>
        <w:spacing w:after="0"/>
        <w:jc w:val="both"/>
      </w:pPr>
      <w:r>
        <w:t>287-291 Banbury Road</w:t>
      </w:r>
      <w:r w:rsidR="00257278" w:rsidRPr="00DB189D">
        <w:t xml:space="preserve"> </w:t>
      </w:r>
    </w:p>
    <w:p w14:paraId="77581A6B" w14:textId="77777777" w:rsidR="00257278" w:rsidRDefault="00257278" w:rsidP="00257278">
      <w:pPr>
        <w:spacing w:after="0"/>
        <w:jc w:val="both"/>
      </w:pPr>
      <w:r w:rsidRPr="00DB189D">
        <w:t>Oxford OX2 7JQ</w:t>
      </w:r>
    </w:p>
    <w:p w14:paraId="09FA8173" w14:textId="77777777" w:rsidR="00257278" w:rsidRPr="00DB189D" w:rsidRDefault="00257278" w:rsidP="00257278">
      <w:pPr>
        <w:spacing w:after="0"/>
        <w:jc w:val="both"/>
      </w:pPr>
    </w:p>
    <w:p w14:paraId="6A44C5A8" w14:textId="77777777" w:rsidR="00257278" w:rsidRPr="00DB189D" w:rsidRDefault="00257278" w:rsidP="00257278">
      <w:pPr>
        <w:spacing w:after="0"/>
        <w:jc w:val="both"/>
      </w:pPr>
      <w:r w:rsidRPr="00DB189D">
        <w:t xml:space="preserve">t: +44 (0)1865 515811 </w:t>
      </w:r>
    </w:p>
    <w:p w14:paraId="6B5FB6AA" w14:textId="09EC8432" w:rsidR="00257278" w:rsidRDefault="007F0AE2" w:rsidP="00257278">
      <w:pPr>
        <w:spacing w:after="0"/>
        <w:jc w:val="both"/>
      </w:pPr>
      <w:hyperlink r:id="rId8" w:history="1">
        <w:r w:rsidR="006527AF" w:rsidRPr="00476018">
          <w:rPr>
            <w:rStyle w:val="Hyperlink"/>
          </w:rPr>
          <w:t>www.sustainablehealthcare.org.uk</w:t>
        </w:r>
      </w:hyperlink>
    </w:p>
    <w:p w14:paraId="51EF8288" w14:textId="77777777" w:rsidR="00257278" w:rsidRPr="00DB189D" w:rsidRDefault="00257278" w:rsidP="00257278">
      <w:pPr>
        <w:spacing w:after="0"/>
        <w:jc w:val="both"/>
      </w:pPr>
    </w:p>
    <w:p w14:paraId="6C6F6F19" w14:textId="70F482FA" w:rsidR="00257278" w:rsidRPr="00DB189D" w:rsidRDefault="00257278" w:rsidP="00257278">
      <w:pPr>
        <w:spacing w:after="0"/>
        <w:jc w:val="both"/>
      </w:pPr>
      <w:r w:rsidRPr="00DB189D">
        <w:t xml:space="preserve">CSH is an independent charity working with clinicians, healthcare managers, local community and </w:t>
      </w:r>
      <w:r>
        <w:t>service user</w:t>
      </w:r>
      <w:r w:rsidRPr="00DB189D">
        <w:t>s to create a higher quality, cost-efficient, more sustainable health service. CSH has developed and pioneered the Sustainable Specialties approach to transforming h</w:t>
      </w:r>
      <w:r>
        <w:t>ealthcare, and hosts the Occupational Therapy Sustainable Practice Network (OT Susnet)</w:t>
      </w:r>
      <w:r w:rsidRPr="00DB189D">
        <w:t xml:space="preserve">. </w:t>
      </w:r>
    </w:p>
    <w:p w14:paraId="0A060E2B" w14:textId="77777777" w:rsidR="00257278" w:rsidRDefault="00257278" w:rsidP="00257278">
      <w:pPr>
        <w:spacing w:after="0"/>
        <w:jc w:val="both"/>
      </w:pPr>
    </w:p>
    <w:p w14:paraId="0EDF8654" w14:textId="77777777" w:rsidR="00257278" w:rsidRPr="00DB189D" w:rsidRDefault="00257278" w:rsidP="00257278">
      <w:pPr>
        <w:spacing w:after="0"/>
        <w:jc w:val="both"/>
      </w:pPr>
    </w:p>
    <w:p w14:paraId="255A334E" w14:textId="77777777" w:rsidR="00257278" w:rsidRPr="00DB189D" w:rsidRDefault="00257278" w:rsidP="00257278">
      <w:pPr>
        <w:spacing w:after="0"/>
        <w:jc w:val="both"/>
        <w:rPr>
          <w:b/>
        </w:rPr>
      </w:pPr>
      <w:r w:rsidRPr="00DB189D">
        <w:rPr>
          <w:b/>
        </w:rPr>
        <w:t>Contact person:</w:t>
      </w:r>
    </w:p>
    <w:p w14:paraId="106F0D35" w14:textId="77777777" w:rsidR="00257278" w:rsidRPr="00DB189D" w:rsidRDefault="00257278" w:rsidP="00257278">
      <w:pPr>
        <w:spacing w:after="0"/>
        <w:jc w:val="both"/>
      </w:pPr>
    </w:p>
    <w:p w14:paraId="19B65601" w14:textId="02942B0D" w:rsidR="00257278" w:rsidRDefault="00257278" w:rsidP="00257278">
      <w:pPr>
        <w:spacing w:after="0"/>
        <w:jc w:val="both"/>
      </w:pPr>
      <w:r>
        <w:t>Ben Whittaker</w:t>
      </w:r>
    </w:p>
    <w:p w14:paraId="714BC367" w14:textId="0944431B" w:rsidR="00257278" w:rsidRPr="00DB189D" w:rsidRDefault="00257278" w:rsidP="00257278">
      <w:pPr>
        <w:spacing w:after="0"/>
        <w:jc w:val="both"/>
      </w:pPr>
      <w:r>
        <w:t>Occupational Therapy Programme Lead</w:t>
      </w:r>
    </w:p>
    <w:p w14:paraId="030E1EBD" w14:textId="3AD18CC0" w:rsidR="00257278" w:rsidRDefault="007F0AE2" w:rsidP="00257278">
      <w:pPr>
        <w:spacing w:after="0"/>
        <w:jc w:val="both"/>
      </w:pPr>
      <w:hyperlink r:id="rId9" w:history="1">
        <w:r w:rsidR="006527AF" w:rsidRPr="00476018">
          <w:rPr>
            <w:rStyle w:val="Hyperlink"/>
          </w:rPr>
          <w:t>ben.whittaker@sustainablehealthcare.org.uk</w:t>
        </w:r>
      </w:hyperlink>
    </w:p>
    <w:p w14:paraId="4FBDD8E1" w14:textId="77777777" w:rsidR="00257278" w:rsidRDefault="00257278" w:rsidP="00257278">
      <w:pPr>
        <w:spacing w:after="0"/>
        <w:jc w:val="both"/>
      </w:pPr>
    </w:p>
    <w:p w14:paraId="1F1E966F" w14:textId="77777777" w:rsidR="00546F51" w:rsidRDefault="00546F51" w:rsidP="00257278">
      <w:pPr>
        <w:spacing w:after="0"/>
        <w:jc w:val="both"/>
      </w:pPr>
    </w:p>
    <w:p w14:paraId="737DD54C" w14:textId="3D6CAE8F" w:rsidR="00546F51" w:rsidRPr="00546F51" w:rsidRDefault="00546F51" w:rsidP="00257278">
      <w:pPr>
        <w:spacing w:after="0"/>
        <w:jc w:val="both"/>
        <w:rPr>
          <w:b/>
        </w:rPr>
      </w:pPr>
      <w:r>
        <w:rPr>
          <w:b/>
        </w:rPr>
        <w:t xml:space="preserve">Details: </w:t>
      </w:r>
    </w:p>
    <w:p w14:paraId="41360DA0" w14:textId="77777777" w:rsidR="00257278" w:rsidRPr="00DB189D" w:rsidRDefault="00257278" w:rsidP="00257278">
      <w:pPr>
        <w:spacing w:after="0"/>
        <w:jc w:val="both"/>
      </w:pPr>
    </w:p>
    <w:p w14:paraId="7DB4E5CC" w14:textId="770D59B7" w:rsidR="00257278" w:rsidRPr="003F2EB8" w:rsidRDefault="00546F51" w:rsidP="003F2EB8">
      <w:r>
        <w:rPr>
          <w:rFonts w:cs="Arial"/>
        </w:rPr>
        <w:t>CSH</w:t>
      </w:r>
      <w:r w:rsidR="00257278">
        <w:rPr>
          <w:rFonts w:cs="Arial"/>
        </w:rPr>
        <w:t xml:space="preserve"> is offering three voluntary positions within the</w:t>
      </w:r>
      <w:r w:rsidR="003F2EB8">
        <w:rPr>
          <w:rFonts w:cs="Arial"/>
        </w:rPr>
        <w:t xml:space="preserve"> Occupational Therapy Programme to UK-based occupational therapy </w:t>
      </w:r>
      <w:proofErr w:type="spellStart"/>
      <w:r w:rsidR="003F2EB8">
        <w:rPr>
          <w:rFonts w:cs="Arial"/>
        </w:rPr>
        <w:t>practictioners</w:t>
      </w:r>
      <w:proofErr w:type="spellEnd"/>
      <w:r w:rsidR="003F2EB8">
        <w:rPr>
          <w:rFonts w:cs="Arial"/>
        </w:rPr>
        <w:t xml:space="preserve">, students or educators.  Each volunteer will </w:t>
      </w:r>
      <w:r w:rsidR="003F2EB8">
        <w:t xml:space="preserve">focus on one of the three following areas of work:  </w:t>
      </w:r>
    </w:p>
    <w:p w14:paraId="64D9980A" w14:textId="77777777" w:rsidR="00257278" w:rsidRDefault="00257278" w:rsidP="00257278">
      <w:pPr>
        <w:pStyle w:val="ListParagraph"/>
        <w:numPr>
          <w:ilvl w:val="0"/>
          <w:numId w:val="21"/>
        </w:numPr>
        <w:spacing w:after="0" w:line="240" w:lineRule="auto"/>
      </w:pPr>
      <w:r>
        <w:t xml:space="preserve">Developing the resources on the webpages for OT Susnet, a network for occupational therapists, students and educators interested in exploring sustainable practice. </w:t>
      </w:r>
    </w:p>
    <w:p w14:paraId="0AAAA1E2" w14:textId="77777777" w:rsidR="00257278" w:rsidRDefault="00257278" w:rsidP="00257278">
      <w:pPr>
        <w:pStyle w:val="ListParagraph"/>
        <w:numPr>
          <w:ilvl w:val="0"/>
          <w:numId w:val="21"/>
        </w:numPr>
        <w:spacing w:after="0" w:line="240" w:lineRule="auto"/>
      </w:pPr>
      <w:r>
        <w:t xml:space="preserve">Supporting the inclusion of sustainability within occupational therapy education, and exploring UK courses where sustainability issues have already been incorporated. </w:t>
      </w:r>
    </w:p>
    <w:p w14:paraId="4F11244E" w14:textId="77777777" w:rsidR="00257278" w:rsidRDefault="00257278" w:rsidP="00257278">
      <w:pPr>
        <w:pStyle w:val="ListParagraph"/>
        <w:numPr>
          <w:ilvl w:val="0"/>
          <w:numId w:val="21"/>
        </w:numPr>
        <w:spacing w:after="0" w:line="240" w:lineRule="auto"/>
      </w:pPr>
      <w:r>
        <w:t xml:space="preserve">Writing case studies about current sustainable occupational therapy practice, including the involvement of occupational therapists in the NHS Forest.  </w:t>
      </w:r>
    </w:p>
    <w:p w14:paraId="532676BA" w14:textId="77777777" w:rsidR="00F347D2" w:rsidRDefault="00F347D2" w:rsidP="00F347D2">
      <w:pPr>
        <w:spacing w:after="0" w:line="240" w:lineRule="auto"/>
      </w:pPr>
    </w:p>
    <w:p w14:paraId="46B00262" w14:textId="6958472F" w:rsidR="00F347D2" w:rsidRDefault="00F347D2" w:rsidP="00F347D2">
      <w:pPr>
        <w:spacing w:after="0" w:line="240" w:lineRule="auto"/>
      </w:pPr>
      <w:r>
        <w:t xml:space="preserve">Volunteers will be asked to make </w:t>
      </w:r>
      <w:proofErr w:type="spellStart"/>
      <w:r>
        <w:t>montly</w:t>
      </w:r>
      <w:proofErr w:type="spellEnd"/>
      <w:r>
        <w:t xml:space="preserve"> posts on OT Susnet.  </w:t>
      </w:r>
    </w:p>
    <w:p w14:paraId="04D697C6" w14:textId="2C25EED3" w:rsidR="00257278" w:rsidRPr="00331D91" w:rsidRDefault="00E253D8" w:rsidP="00331D91">
      <w:pPr>
        <w:tabs>
          <w:tab w:val="left" w:pos="6900"/>
        </w:tabs>
      </w:pPr>
      <w:r w:rsidRPr="00E253D8">
        <w:rPr>
          <w:u w:val="single"/>
        </w:rPr>
        <w:lastRenderedPageBreak/>
        <w:t>Benefits for the volunteer</w:t>
      </w:r>
      <w:r>
        <w:t xml:space="preserve">: </w:t>
      </w:r>
      <w:r w:rsidR="00331D91">
        <w:t xml:space="preserve">The </w:t>
      </w:r>
      <w:r>
        <w:t>positions</w:t>
      </w:r>
      <w:r w:rsidR="00331D91">
        <w:t xml:space="preserve"> will give volunteers </w:t>
      </w:r>
      <w:r w:rsidR="004D7BDD">
        <w:t>a unique opportunity to:</w:t>
      </w:r>
      <w:r w:rsidR="00D17130">
        <w:t xml:space="preserve"> le</w:t>
      </w:r>
      <w:r w:rsidR="00807546">
        <w:t>arn about sustainable healthcare, especially as it relates to occupational therapy</w:t>
      </w:r>
      <w:r w:rsidR="004D7BDD">
        <w:t xml:space="preserve"> practice and education</w:t>
      </w:r>
      <w:r w:rsidR="00807546">
        <w:t xml:space="preserve">; contribute to </w:t>
      </w:r>
      <w:r w:rsidR="00F25FC0">
        <w:t xml:space="preserve">developing </w:t>
      </w:r>
      <w:r w:rsidR="00807546">
        <w:t>OT Susnet</w:t>
      </w:r>
      <w:r w:rsidR="00F25FC0">
        <w:t>,</w:t>
      </w:r>
      <w:r w:rsidR="00807546">
        <w:t xml:space="preserve"> which supports </w:t>
      </w:r>
      <w:r w:rsidR="004D7BDD">
        <w:t xml:space="preserve">the embedding of </w:t>
      </w:r>
      <w:r w:rsidR="00807546">
        <w:t>sustainab</w:t>
      </w:r>
      <w:r w:rsidR="004D7BDD">
        <w:t>ility in</w:t>
      </w:r>
      <w:r w:rsidR="00807546">
        <w:t xml:space="preserve"> occupational therapy </w:t>
      </w:r>
      <w:r w:rsidR="004D7BDD">
        <w:t xml:space="preserve">both </w:t>
      </w:r>
      <w:r w:rsidR="00807546">
        <w:t xml:space="preserve">nationally and globally; </w:t>
      </w:r>
      <w:r w:rsidR="00F25FC0">
        <w:t>gain CV points; and develop skills in writing, web content management, web-based research, networking, designing surveys and producing case studies.</w:t>
      </w:r>
    </w:p>
    <w:p w14:paraId="79DB5D1E" w14:textId="23ABD089" w:rsidR="003F2EB8" w:rsidRDefault="00546F51" w:rsidP="007B18B1">
      <w:pPr>
        <w:jc w:val="both"/>
        <w:rPr>
          <w:rFonts w:cs="Arial"/>
        </w:rPr>
      </w:pPr>
      <w:r w:rsidRPr="00546F51">
        <w:rPr>
          <w:rFonts w:cs="Arial"/>
          <w:u w:val="single"/>
        </w:rPr>
        <w:t xml:space="preserve">Start </w:t>
      </w:r>
      <w:r>
        <w:rPr>
          <w:rFonts w:cs="Arial"/>
          <w:u w:val="single"/>
        </w:rPr>
        <w:t xml:space="preserve">and finish </w:t>
      </w:r>
      <w:r w:rsidRPr="00546F51">
        <w:rPr>
          <w:rFonts w:cs="Arial"/>
          <w:u w:val="single"/>
        </w:rPr>
        <w:t>date</w:t>
      </w:r>
      <w:r>
        <w:rPr>
          <w:rFonts w:cs="Arial"/>
          <w:u w:val="single"/>
        </w:rPr>
        <w:t>s</w:t>
      </w:r>
      <w:r>
        <w:rPr>
          <w:rFonts w:cs="Arial"/>
        </w:rPr>
        <w:t>: To</w:t>
      </w:r>
      <w:r w:rsidR="00331D91">
        <w:rPr>
          <w:rFonts w:cs="Arial"/>
        </w:rPr>
        <w:t xml:space="preserve"> start as soon as possible in </w:t>
      </w:r>
      <w:r>
        <w:rPr>
          <w:rFonts w:cs="Arial"/>
        </w:rPr>
        <w:t xml:space="preserve">November </w:t>
      </w:r>
      <w:r w:rsidR="00331D91">
        <w:rPr>
          <w:rFonts w:cs="Arial"/>
        </w:rPr>
        <w:t>2016</w:t>
      </w:r>
      <w:r w:rsidR="003F2EB8">
        <w:rPr>
          <w:rFonts w:cs="Arial"/>
        </w:rPr>
        <w:t xml:space="preserve"> and work for six months until </w:t>
      </w:r>
      <w:r w:rsidR="00331D91">
        <w:rPr>
          <w:rFonts w:cs="Arial"/>
        </w:rPr>
        <w:t>May 2017</w:t>
      </w:r>
      <w:r w:rsidR="003F2EB8">
        <w:rPr>
          <w:rFonts w:cs="Arial"/>
        </w:rPr>
        <w:t xml:space="preserve">. </w:t>
      </w:r>
    </w:p>
    <w:p w14:paraId="099028C9" w14:textId="6486ACEB" w:rsidR="003F2EB8" w:rsidRPr="003F2EB8" w:rsidRDefault="003F2EB8" w:rsidP="007B18B1">
      <w:pPr>
        <w:jc w:val="both"/>
        <w:rPr>
          <w:rFonts w:cs="Arial"/>
        </w:rPr>
      </w:pPr>
      <w:r>
        <w:rPr>
          <w:rFonts w:cs="Arial"/>
          <w:u w:val="single"/>
        </w:rPr>
        <w:t>Time commitment</w:t>
      </w:r>
      <w:r>
        <w:rPr>
          <w:rFonts w:cs="Arial"/>
        </w:rPr>
        <w:t>: Four hours per week.</w:t>
      </w:r>
    </w:p>
    <w:p w14:paraId="249D8798" w14:textId="22AAA210" w:rsidR="00546F51" w:rsidRPr="00303871" w:rsidRDefault="00546F51" w:rsidP="007B18B1">
      <w:pPr>
        <w:jc w:val="both"/>
        <w:rPr>
          <w:rFonts w:cs="Arial"/>
        </w:rPr>
      </w:pPr>
      <w:r>
        <w:rPr>
          <w:rFonts w:cs="Arial"/>
          <w:u w:val="single"/>
        </w:rPr>
        <w:t>Location</w:t>
      </w:r>
      <w:r w:rsidR="003F2EB8">
        <w:rPr>
          <w:rFonts w:cs="Arial"/>
        </w:rPr>
        <w:t>: D</w:t>
      </w:r>
      <w:r>
        <w:rPr>
          <w:rFonts w:cs="Arial"/>
        </w:rPr>
        <w:t>esk space can be provided in the CSH office in Oxford.  Alternatively, work can be carrie</w:t>
      </w:r>
      <w:r w:rsidR="003F2EB8">
        <w:rPr>
          <w:rFonts w:cs="Arial"/>
        </w:rPr>
        <w:t>d out from home</w:t>
      </w:r>
      <w:r w:rsidRPr="00303871">
        <w:rPr>
          <w:rFonts w:cs="Arial"/>
        </w:rPr>
        <w:t xml:space="preserve">.  </w:t>
      </w:r>
    </w:p>
    <w:p w14:paraId="685FFCE9" w14:textId="43B1AE84" w:rsidR="00303871" w:rsidRDefault="00546F51" w:rsidP="007B18B1">
      <w:pPr>
        <w:jc w:val="both"/>
        <w:rPr>
          <w:rFonts w:cs="Arial"/>
        </w:rPr>
      </w:pPr>
      <w:r w:rsidRPr="00303871">
        <w:rPr>
          <w:rFonts w:cs="Arial"/>
          <w:u w:val="single"/>
        </w:rPr>
        <w:t>Expenses</w:t>
      </w:r>
      <w:r w:rsidRPr="00303871">
        <w:rPr>
          <w:rFonts w:cs="Arial"/>
        </w:rPr>
        <w:t xml:space="preserve">: </w:t>
      </w:r>
      <w:r w:rsidR="002E31D4">
        <w:rPr>
          <w:rFonts w:eastAsia="Calibri"/>
          <w:lang w:val="en-US"/>
        </w:rPr>
        <w:t>T</w:t>
      </w:r>
      <w:r w:rsidR="00303871" w:rsidRPr="00303871">
        <w:rPr>
          <w:rFonts w:eastAsia="Calibri"/>
          <w:lang w:val="en-US"/>
        </w:rPr>
        <w:t xml:space="preserve">ravel expenses </w:t>
      </w:r>
      <w:r w:rsidR="002E31D4">
        <w:rPr>
          <w:rFonts w:eastAsia="Calibri"/>
          <w:lang w:val="en-US"/>
        </w:rPr>
        <w:t xml:space="preserve">using public transport can </w:t>
      </w:r>
      <w:r w:rsidR="00303871" w:rsidRPr="00303871">
        <w:rPr>
          <w:rFonts w:eastAsia="Calibri"/>
          <w:lang w:val="en-US"/>
        </w:rPr>
        <w:t xml:space="preserve">be </w:t>
      </w:r>
      <w:r w:rsidR="002E31D4">
        <w:rPr>
          <w:rFonts w:eastAsia="Calibri"/>
          <w:lang w:val="en-US"/>
        </w:rPr>
        <w:t>reimbursed</w:t>
      </w:r>
      <w:r w:rsidR="00303871" w:rsidRPr="00303871">
        <w:rPr>
          <w:rFonts w:eastAsia="Calibri"/>
          <w:lang w:val="en-US"/>
        </w:rPr>
        <w:t xml:space="preserve"> for </w:t>
      </w:r>
      <w:proofErr w:type="spellStart"/>
      <w:r w:rsidR="002E31D4">
        <w:rPr>
          <w:rFonts w:eastAsia="Calibri"/>
          <w:lang w:val="en-US"/>
        </w:rPr>
        <w:t>activites</w:t>
      </w:r>
      <w:proofErr w:type="spellEnd"/>
      <w:r w:rsidR="002E31D4">
        <w:rPr>
          <w:rFonts w:eastAsia="Calibri"/>
          <w:lang w:val="en-US"/>
        </w:rPr>
        <w:t xml:space="preserve"> directly related to your work with us,</w:t>
      </w:r>
      <w:r w:rsidR="00303871" w:rsidRPr="00303871">
        <w:rPr>
          <w:rFonts w:eastAsia="Calibri"/>
          <w:lang w:val="en-US"/>
        </w:rPr>
        <w:t xml:space="preserve"> </w:t>
      </w:r>
      <w:r w:rsidR="002E31D4">
        <w:rPr>
          <w:rFonts w:eastAsia="Calibri"/>
          <w:lang w:val="en-US"/>
        </w:rPr>
        <w:t>as</w:t>
      </w:r>
      <w:r w:rsidR="00303871" w:rsidRPr="00303871">
        <w:rPr>
          <w:rFonts w:eastAsia="Calibri"/>
          <w:lang w:val="en-US"/>
        </w:rPr>
        <w:t xml:space="preserve"> agreed </w:t>
      </w:r>
      <w:r w:rsidR="002E31D4">
        <w:rPr>
          <w:rFonts w:eastAsia="Calibri"/>
          <w:lang w:val="en-US"/>
        </w:rPr>
        <w:t>in advance</w:t>
      </w:r>
      <w:r w:rsidR="00303871" w:rsidRPr="00303871">
        <w:rPr>
          <w:rFonts w:eastAsia="Calibri"/>
          <w:lang w:val="en-US"/>
        </w:rPr>
        <w:t xml:space="preserve"> with CSH</w:t>
      </w:r>
      <w:r w:rsidR="002E31D4">
        <w:rPr>
          <w:rFonts w:eastAsia="Calibri"/>
          <w:lang w:val="en-US"/>
        </w:rPr>
        <w:t xml:space="preserve"> staff</w:t>
      </w:r>
      <w:r w:rsidR="00303871" w:rsidRPr="00303871">
        <w:rPr>
          <w:rFonts w:eastAsia="Calibri"/>
          <w:lang w:val="en-US"/>
        </w:rPr>
        <w:t>.</w:t>
      </w:r>
    </w:p>
    <w:p w14:paraId="3DDDF388" w14:textId="0B4E811B" w:rsidR="003F2EB8" w:rsidRDefault="00546F51" w:rsidP="003F2EB8">
      <w:pPr>
        <w:spacing w:after="0"/>
        <w:jc w:val="both"/>
      </w:pPr>
      <w:r>
        <w:rPr>
          <w:u w:val="single"/>
        </w:rPr>
        <w:t>Supervision</w:t>
      </w:r>
      <w:r>
        <w:t xml:space="preserve">: </w:t>
      </w:r>
      <w:r w:rsidR="00221155">
        <w:t>Successful candidates</w:t>
      </w:r>
      <w:r w:rsidR="003F2EB8">
        <w:t xml:space="preserve"> will be</w:t>
      </w:r>
      <w:r w:rsidR="002A6D32" w:rsidRPr="00B352E0">
        <w:t xml:space="preserve"> supported by </w:t>
      </w:r>
      <w:r w:rsidR="003F2EB8">
        <w:t xml:space="preserve">Ben Whittaker (Occupational Therapy Programme Lead at CSH) through monthly supervision, phone support and regular email contact.  Supervision </w:t>
      </w:r>
      <w:r w:rsidR="00455313">
        <w:t>will preferably take place during</w:t>
      </w:r>
      <w:r w:rsidR="00331D91">
        <w:t xml:space="preserve"> Monday</w:t>
      </w:r>
      <w:r w:rsidR="00455313">
        <w:t xml:space="preserve"> working hour</w:t>
      </w:r>
      <w:r w:rsidR="00331D91">
        <w:t xml:space="preserve">s </w:t>
      </w:r>
      <w:r w:rsidR="00B04A00">
        <w:t xml:space="preserve">by </w:t>
      </w:r>
      <w:r w:rsidR="00331D91">
        <w:t xml:space="preserve">Skype or phone calls.  </w:t>
      </w:r>
    </w:p>
    <w:p w14:paraId="03A26AD4" w14:textId="77777777" w:rsidR="006527AF" w:rsidRDefault="006527AF" w:rsidP="0069171F">
      <w:pPr>
        <w:spacing w:before="240" w:after="120"/>
        <w:jc w:val="both"/>
        <w:rPr>
          <w:b/>
        </w:rPr>
      </w:pPr>
    </w:p>
    <w:p w14:paraId="11E65C8F" w14:textId="75C020E4" w:rsidR="0069171F" w:rsidRPr="00F05ABE" w:rsidRDefault="0069171F" w:rsidP="0069171F">
      <w:pPr>
        <w:spacing w:before="240" w:after="120"/>
        <w:jc w:val="both"/>
        <w:rPr>
          <w:b/>
        </w:rPr>
      </w:pPr>
      <w:r>
        <w:rPr>
          <w:b/>
        </w:rPr>
        <w:t>Application process</w:t>
      </w:r>
      <w:r w:rsidR="00E253D8">
        <w:rPr>
          <w:b/>
        </w:rPr>
        <w:t>:</w:t>
      </w:r>
    </w:p>
    <w:p w14:paraId="24BD6943" w14:textId="2DA1D21A" w:rsidR="006527AF" w:rsidRDefault="006527AF" w:rsidP="006527AF">
      <w:pPr>
        <w:pStyle w:val="ListParagraph"/>
        <w:numPr>
          <w:ilvl w:val="0"/>
          <w:numId w:val="19"/>
        </w:numPr>
      </w:pPr>
      <w:r>
        <w:t>Applications are invited by curriculum vitae</w:t>
      </w:r>
      <w:r w:rsidR="0069171F">
        <w:t xml:space="preserve"> and covering letter</w:t>
      </w:r>
      <w:r>
        <w:t>, should be sent</w:t>
      </w:r>
      <w:r w:rsidR="0069171F">
        <w:t xml:space="preserve"> to: </w:t>
      </w:r>
      <w:hyperlink r:id="rId10" w:history="1">
        <w:r w:rsidRPr="00476018">
          <w:rPr>
            <w:rStyle w:val="Hyperlink"/>
          </w:rPr>
          <w:t>ben.whittaker@sustainablehealthcare.org.uk</w:t>
        </w:r>
      </w:hyperlink>
      <w:r w:rsidR="00E253D8">
        <w:t xml:space="preserve">  Expressions of interest should include why you think you would be suitable for this position and what you would bring to it, which role(s) you would most be interested in, and confirm your experience and commitment.  </w:t>
      </w:r>
    </w:p>
    <w:p w14:paraId="4A5BC9F8" w14:textId="5A93518B" w:rsidR="0069171F" w:rsidRPr="009F6CDC" w:rsidRDefault="0069171F" w:rsidP="006527AF">
      <w:pPr>
        <w:pStyle w:val="ListParagraph"/>
        <w:numPr>
          <w:ilvl w:val="0"/>
          <w:numId w:val="19"/>
        </w:numPr>
      </w:pPr>
      <w:r w:rsidRPr="009F6CDC">
        <w:t xml:space="preserve">Closing date: </w:t>
      </w:r>
      <w:r w:rsidR="006527AF">
        <w:t xml:space="preserve">Monday </w:t>
      </w:r>
      <w:r w:rsidR="004D7BDD">
        <w:t>14</w:t>
      </w:r>
      <w:r w:rsidR="006527AF" w:rsidRPr="006527AF">
        <w:rPr>
          <w:vertAlign w:val="superscript"/>
        </w:rPr>
        <w:t>th</w:t>
      </w:r>
      <w:r w:rsidR="006527AF">
        <w:t xml:space="preserve"> November</w:t>
      </w:r>
      <w:r w:rsidR="00630B18">
        <w:t>, 9am.</w:t>
      </w:r>
    </w:p>
    <w:p w14:paraId="3435ABEB" w14:textId="45DDE133" w:rsidR="009A69B3" w:rsidRDefault="0069171F" w:rsidP="006527AF">
      <w:pPr>
        <w:pStyle w:val="ListParagraph"/>
        <w:numPr>
          <w:ilvl w:val="0"/>
          <w:numId w:val="19"/>
        </w:numPr>
      </w:pPr>
      <w:r w:rsidRPr="009F6CDC">
        <w:t xml:space="preserve">Interviews </w:t>
      </w:r>
      <w:r w:rsidR="006527AF">
        <w:t>by Skype:</w:t>
      </w:r>
      <w:r w:rsidRPr="009F6CDC">
        <w:t xml:space="preserve"> </w:t>
      </w:r>
      <w:r w:rsidR="006527AF">
        <w:t xml:space="preserve">Week beginning Monday </w:t>
      </w:r>
      <w:r w:rsidR="004D7BDD">
        <w:t>21</w:t>
      </w:r>
      <w:r w:rsidR="00366ABD" w:rsidRPr="009F6CDC">
        <w:rPr>
          <w:vertAlign w:val="superscript"/>
        </w:rPr>
        <w:t>th</w:t>
      </w:r>
      <w:r w:rsidR="00366ABD" w:rsidRPr="009F6CDC">
        <w:t xml:space="preserve"> </w:t>
      </w:r>
      <w:r w:rsidR="006527AF">
        <w:t xml:space="preserve">November </w:t>
      </w:r>
      <w:r w:rsidR="00366ABD" w:rsidRPr="009F6CDC">
        <w:t>2016</w:t>
      </w:r>
      <w:r w:rsidR="00457CAE">
        <w:t xml:space="preserve"> (tbc)</w:t>
      </w:r>
      <w:r w:rsidR="00366ABD" w:rsidRPr="009F6CDC">
        <w:t xml:space="preserve"> </w:t>
      </w:r>
    </w:p>
    <w:p w14:paraId="6F4517E4" w14:textId="77777777" w:rsidR="00E253D8" w:rsidRDefault="00E253D8" w:rsidP="00E253D8"/>
    <w:p w14:paraId="2578C096" w14:textId="77777777" w:rsidR="00E253D8" w:rsidRPr="00F05ABE" w:rsidRDefault="00E253D8" w:rsidP="00E253D8">
      <w:pPr>
        <w:jc w:val="both"/>
        <w:rPr>
          <w:b/>
        </w:rPr>
      </w:pPr>
      <w:r>
        <w:rPr>
          <w:b/>
        </w:rPr>
        <w:t xml:space="preserve">Further information: </w:t>
      </w:r>
    </w:p>
    <w:p w14:paraId="2480F89C" w14:textId="77777777" w:rsidR="00E253D8" w:rsidRDefault="00E253D8" w:rsidP="00E253D8">
      <w:r>
        <w:t>To find out more about sustainability in occupational therapy, please see:</w:t>
      </w:r>
    </w:p>
    <w:p w14:paraId="02CE4DE8" w14:textId="77777777" w:rsidR="00E253D8" w:rsidRDefault="00E253D8" w:rsidP="00E253D8">
      <w:pPr>
        <w:pStyle w:val="ListParagraph"/>
        <w:numPr>
          <w:ilvl w:val="0"/>
          <w:numId w:val="20"/>
        </w:numPr>
      </w:pPr>
      <w:r>
        <w:t xml:space="preserve">WFOT position statement on environmental sustainability.  Available at: </w:t>
      </w:r>
      <w:hyperlink r:id="rId11" w:history="1">
        <w:r w:rsidRPr="00476018">
          <w:rPr>
            <w:rStyle w:val="Hyperlink"/>
          </w:rPr>
          <w:t>http://www.wfot.org/ResourceCentre/tabid/132/cid/31/Default.aspx</w:t>
        </w:r>
      </w:hyperlink>
    </w:p>
    <w:p w14:paraId="3F8F7537" w14:textId="77777777" w:rsidR="00E253D8" w:rsidRDefault="00E253D8" w:rsidP="00E253D8">
      <w:pPr>
        <w:pStyle w:val="ListParagraph"/>
        <w:numPr>
          <w:ilvl w:val="0"/>
          <w:numId w:val="20"/>
        </w:numPr>
      </w:pPr>
      <w:r>
        <w:t xml:space="preserve">COT briefing paper on sustainable development: </w:t>
      </w:r>
      <w:hyperlink r:id="rId12" w:history="1">
        <w:r w:rsidRPr="00476018">
          <w:rPr>
            <w:rStyle w:val="Hyperlink"/>
          </w:rPr>
          <w:t>https://baot.co.uk/briefings/sustainable-development</w:t>
        </w:r>
      </w:hyperlink>
    </w:p>
    <w:p w14:paraId="7D909C74" w14:textId="77777777" w:rsidR="00E253D8" w:rsidRDefault="00E253D8" w:rsidP="00E253D8">
      <w:pPr>
        <w:pStyle w:val="ListParagraph"/>
        <w:numPr>
          <w:ilvl w:val="0"/>
          <w:numId w:val="20"/>
        </w:numPr>
      </w:pPr>
      <w:r>
        <w:t xml:space="preserve">CSH website: </w:t>
      </w:r>
      <w:hyperlink r:id="rId13" w:history="1">
        <w:r w:rsidRPr="00476018">
          <w:rPr>
            <w:rStyle w:val="Hyperlink"/>
          </w:rPr>
          <w:t>http://sustainablehealthcare.org.uk/what-we-do/sustainable-specialties/occupational-therapy</w:t>
        </w:r>
      </w:hyperlink>
    </w:p>
    <w:p w14:paraId="2FCF02A8" w14:textId="77777777" w:rsidR="00E253D8" w:rsidRDefault="00E253D8" w:rsidP="00E253D8">
      <w:pPr>
        <w:pStyle w:val="ListParagraph"/>
        <w:numPr>
          <w:ilvl w:val="0"/>
          <w:numId w:val="20"/>
        </w:numPr>
      </w:pPr>
      <w:r>
        <w:t xml:space="preserve">OT Susnet: </w:t>
      </w:r>
      <w:hyperlink r:id="rId14" w:history="1">
        <w:r w:rsidRPr="00476018">
          <w:rPr>
            <w:rStyle w:val="Hyperlink"/>
          </w:rPr>
          <w:t>http://networks.sustainablehealthcare.org.uk/network/ot-susnet</w:t>
        </w:r>
      </w:hyperlink>
    </w:p>
    <w:p w14:paraId="33A5ABE4" w14:textId="77777777" w:rsidR="00E253D8" w:rsidRDefault="00E253D8" w:rsidP="00E253D8">
      <w:r>
        <w:t xml:space="preserve">For any further queries about the voluntary posts please contact Ben Whittaker at CSH: </w:t>
      </w:r>
      <w:hyperlink r:id="rId15" w:history="1">
        <w:r w:rsidRPr="00476018">
          <w:rPr>
            <w:rStyle w:val="Hyperlink"/>
          </w:rPr>
          <w:t>ben.whittaker@sustainablehealthcare.org.uk</w:t>
        </w:r>
      </w:hyperlink>
    </w:p>
    <w:p w14:paraId="00931427" w14:textId="77777777" w:rsidR="00E253D8" w:rsidRDefault="00E253D8" w:rsidP="00E253D8"/>
    <w:p w14:paraId="07881B03" w14:textId="10CD5509" w:rsidR="00AB1349" w:rsidRDefault="00AB1349">
      <w:pPr>
        <w:spacing w:after="0" w:line="240" w:lineRule="auto"/>
        <w:rPr>
          <w:rFonts w:cs="Arial"/>
          <w:sz w:val="28"/>
          <w:szCs w:val="28"/>
        </w:rPr>
      </w:pPr>
    </w:p>
    <w:p w14:paraId="006D4171" w14:textId="085286B4" w:rsidR="002627F8" w:rsidRPr="00A14EBC" w:rsidRDefault="00455313" w:rsidP="00A14EBC">
      <w:pPr>
        <w:spacing w:after="0" w:line="240" w:lineRule="auto"/>
        <w:jc w:val="center"/>
        <w:rPr>
          <w:rFonts w:cs="Arial"/>
          <w:sz w:val="28"/>
          <w:szCs w:val="28"/>
        </w:rPr>
      </w:pPr>
      <w:r>
        <w:rPr>
          <w:rFonts w:cs="Arial"/>
          <w:sz w:val="28"/>
          <w:szCs w:val="28"/>
        </w:rPr>
        <w:t>Occupational Therapy</w:t>
      </w:r>
      <w:r w:rsidR="009A69B3">
        <w:rPr>
          <w:rFonts w:cs="Arial"/>
          <w:sz w:val="28"/>
          <w:szCs w:val="28"/>
        </w:rPr>
        <w:t xml:space="preserve"> </w:t>
      </w:r>
      <w:r>
        <w:rPr>
          <w:rFonts w:cs="Arial"/>
          <w:sz w:val="28"/>
          <w:szCs w:val="28"/>
        </w:rPr>
        <w:t xml:space="preserve">Sustainability Volunteer </w:t>
      </w:r>
      <w:r w:rsidR="00AB1349">
        <w:rPr>
          <w:rFonts w:cs="Arial"/>
          <w:sz w:val="28"/>
          <w:szCs w:val="28"/>
        </w:rPr>
        <w:t>2016-17</w:t>
      </w:r>
    </w:p>
    <w:p w14:paraId="72F9BA5B" w14:textId="77777777" w:rsidR="002627F8" w:rsidRPr="002627F8" w:rsidRDefault="002627F8" w:rsidP="002627F8">
      <w:pPr>
        <w:spacing w:after="120"/>
        <w:jc w:val="center"/>
        <w:rPr>
          <w:rFonts w:cs="Arial"/>
          <w:sz w:val="28"/>
        </w:rPr>
      </w:pPr>
      <w:r w:rsidRPr="002627F8">
        <w:rPr>
          <w:rFonts w:cs="Arial"/>
          <w:sz w:val="28"/>
        </w:rPr>
        <w:t>Person Specification</w:t>
      </w:r>
    </w:p>
    <w:p w14:paraId="716F1F28" w14:textId="77777777" w:rsidR="002627F8" w:rsidRPr="002627F8" w:rsidRDefault="002627F8" w:rsidP="002627F8">
      <w:pPr>
        <w:spacing w:after="120"/>
        <w:jc w:val="both"/>
        <w:rPr>
          <w:rFonts w:cs="Arial"/>
        </w:rPr>
      </w:pPr>
    </w:p>
    <w:p w14:paraId="4F0B232A" w14:textId="77777777" w:rsidR="002627F8" w:rsidRPr="002627F8" w:rsidRDefault="002627F8" w:rsidP="002627F8">
      <w:pPr>
        <w:spacing w:after="120"/>
        <w:rPr>
          <w:rFonts w:cs="Arial"/>
          <w:b/>
        </w:rPr>
      </w:pPr>
      <w:r w:rsidRPr="002627F8">
        <w:rPr>
          <w:rFonts w:cs="Arial"/>
          <w:b/>
        </w:rPr>
        <w:t>Essential characteristics</w:t>
      </w:r>
    </w:p>
    <w:p w14:paraId="6CE90876" w14:textId="5C45FFB9" w:rsidR="001F46D7" w:rsidRDefault="001F46D7" w:rsidP="002627F8">
      <w:pPr>
        <w:numPr>
          <w:ilvl w:val="0"/>
          <w:numId w:val="17"/>
        </w:numPr>
        <w:spacing w:after="120" w:line="240" w:lineRule="auto"/>
        <w:rPr>
          <w:rFonts w:cs="Arial"/>
        </w:rPr>
      </w:pPr>
      <w:r>
        <w:rPr>
          <w:rFonts w:cs="Arial"/>
        </w:rPr>
        <w:t>Registered occupational therapist, occupational therapy student or occupational therapy educator</w:t>
      </w:r>
    </w:p>
    <w:p w14:paraId="660EFFE9" w14:textId="557C5345" w:rsidR="00455313" w:rsidRDefault="00455313" w:rsidP="001F46D7">
      <w:pPr>
        <w:numPr>
          <w:ilvl w:val="0"/>
          <w:numId w:val="17"/>
        </w:numPr>
        <w:spacing w:after="120" w:line="240" w:lineRule="auto"/>
      </w:pPr>
      <w:r>
        <w:t>An understanding of CSH’s aims and objectives, and the four principles of sustainable clinical practice</w:t>
      </w:r>
    </w:p>
    <w:p w14:paraId="60B84101" w14:textId="58219B46" w:rsidR="001F46D7" w:rsidRPr="002627F8" w:rsidRDefault="001F46D7" w:rsidP="001F46D7">
      <w:pPr>
        <w:numPr>
          <w:ilvl w:val="0"/>
          <w:numId w:val="17"/>
        </w:numPr>
        <w:spacing w:after="120" w:line="240" w:lineRule="auto"/>
      </w:pPr>
      <w:r w:rsidRPr="002627F8">
        <w:t xml:space="preserve">Enthusiasm for improving the </w:t>
      </w:r>
      <w:r>
        <w:t xml:space="preserve">economic, </w:t>
      </w:r>
      <w:r w:rsidRPr="002627F8">
        <w:t>environmental</w:t>
      </w:r>
      <w:r>
        <w:t xml:space="preserve"> and social</w:t>
      </w:r>
      <w:r w:rsidRPr="002627F8">
        <w:t xml:space="preserve"> sustainability of </w:t>
      </w:r>
      <w:r>
        <w:t xml:space="preserve">occupational therapy </w:t>
      </w:r>
      <w:r w:rsidRPr="002627F8">
        <w:t>services</w:t>
      </w:r>
    </w:p>
    <w:p w14:paraId="575AFB95" w14:textId="4C89B30D" w:rsidR="002627F8" w:rsidRPr="002627F8" w:rsidRDefault="002627F8" w:rsidP="002627F8">
      <w:pPr>
        <w:numPr>
          <w:ilvl w:val="0"/>
          <w:numId w:val="17"/>
        </w:numPr>
        <w:spacing w:after="120" w:line="240" w:lineRule="auto"/>
        <w:rPr>
          <w:rFonts w:cs="Arial"/>
        </w:rPr>
      </w:pPr>
      <w:r w:rsidRPr="002627F8">
        <w:rPr>
          <w:rFonts w:cs="Arial"/>
        </w:rPr>
        <w:t>Evidence of ability to organise and manage own work</w:t>
      </w:r>
    </w:p>
    <w:p w14:paraId="30806C18" w14:textId="62488C01" w:rsidR="002627F8" w:rsidRPr="002627F8" w:rsidRDefault="002627F8" w:rsidP="00455313">
      <w:pPr>
        <w:numPr>
          <w:ilvl w:val="0"/>
          <w:numId w:val="17"/>
        </w:numPr>
        <w:spacing w:after="120" w:line="240" w:lineRule="auto"/>
      </w:pPr>
      <w:r w:rsidRPr="002627F8">
        <w:t>Excellent written and verbal communication skills</w:t>
      </w:r>
    </w:p>
    <w:p w14:paraId="49BFB0E1" w14:textId="77777777" w:rsidR="002627F8" w:rsidRPr="002627F8" w:rsidRDefault="002627F8" w:rsidP="002627F8">
      <w:pPr>
        <w:numPr>
          <w:ilvl w:val="0"/>
          <w:numId w:val="17"/>
        </w:numPr>
        <w:spacing w:after="120" w:line="240" w:lineRule="auto"/>
      </w:pPr>
      <w:r w:rsidRPr="002627F8">
        <w:t xml:space="preserve">IT skills - proficiency in: </w:t>
      </w:r>
    </w:p>
    <w:p w14:paraId="59F1919C" w14:textId="77777777" w:rsidR="002627F8" w:rsidRPr="002627F8" w:rsidRDefault="002627F8" w:rsidP="002627F8">
      <w:pPr>
        <w:numPr>
          <w:ilvl w:val="1"/>
          <w:numId w:val="17"/>
        </w:numPr>
        <w:spacing w:after="120" w:line="240" w:lineRule="auto"/>
      </w:pPr>
      <w:r w:rsidRPr="002627F8">
        <w:t>word processing and data spreadsheets</w:t>
      </w:r>
    </w:p>
    <w:p w14:paraId="236C00C4" w14:textId="455842FF" w:rsidR="002627F8" w:rsidRPr="002627F8" w:rsidRDefault="002627F8" w:rsidP="002627F8">
      <w:pPr>
        <w:numPr>
          <w:ilvl w:val="1"/>
          <w:numId w:val="17"/>
        </w:numPr>
        <w:spacing w:after="120" w:line="240" w:lineRule="auto"/>
      </w:pPr>
      <w:r w:rsidRPr="002627F8">
        <w:t>use</w:t>
      </w:r>
      <w:r w:rsidR="00455313">
        <w:t xml:space="preserve"> of email</w:t>
      </w:r>
    </w:p>
    <w:p w14:paraId="016612AF" w14:textId="77777777" w:rsidR="002627F8" w:rsidRPr="002627F8" w:rsidRDefault="002627F8" w:rsidP="002627F8">
      <w:pPr>
        <w:spacing w:after="120"/>
        <w:rPr>
          <w:rFonts w:cs="Arial"/>
        </w:rPr>
      </w:pPr>
    </w:p>
    <w:p w14:paraId="2095AD7F" w14:textId="60539DB4" w:rsidR="002627F8" w:rsidRPr="002627F8" w:rsidRDefault="002627F8" w:rsidP="007F0727">
      <w:pPr>
        <w:spacing w:after="120"/>
      </w:pPr>
      <w:r w:rsidRPr="002627F8">
        <w:rPr>
          <w:rFonts w:cs="Arial"/>
          <w:b/>
        </w:rPr>
        <w:t>Desirable characteristics</w:t>
      </w:r>
    </w:p>
    <w:p w14:paraId="292D9477" w14:textId="2076A806" w:rsidR="002627F8" w:rsidRDefault="002627F8" w:rsidP="002627F8">
      <w:pPr>
        <w:numPr>
          <w:ilvl w:val="0"/>
          <w:numId w:val="16"/>
        </w:numPr>
        <w:spacing w:after="120" w:line="240" w:lineRule="auto"/>
      </w:pPr>
      <w:r w:rsidRPr="002627F8">
        <w:t>Demonstr</w:t>
      </w:r>
      <w:r w:rsidR="00455313">
        <w:t>ates previous commitment to sustainable development</w:t>
      </w:r>
    </w:p>
    <w:p w14:paraId="4CC57141" w14:textId="4D96B9A8" w:rsidR="00455313" w:rsidRPr="002627F8" w:rsidRDefault="00455313" w:rsidP="002627F8">
      <w:pPr>
        <w:numPr>
          <w:ilvl w:val="0"/>
          <w:numId w:val="16"/>
        </w:numPr>
        <w:spacing w:after="120" w:line="240" w:lineRule="auto"/>
      </w:pPr>
      <w:proofErr w:type="spellStart"/>
      <w:r>
        <w:t>Understadning</w:t>
      </w:r>
      <w:proofErr w:type="spellEnd"/>
      <w:r>
        <w:t xml:space="preserve"> of issues relating to climate change, sustainable development and health</w:t>
      </w:r>
    </w:p>
    <w:p w14:paraId="54A55CF7" w14:textId="77777777" w:rsidR="002627F8" w:rsidRDefault="002627F8" w:rsidP="002627F8">
      <w:pPr>
        <w:numPr>
          <w:ilvl w:val="0"/>
          <w:numId w:val="16"/>
        </w:numPr>
        <w:spacing w:after="120" w:line="240" w:lineRule="auto"/>
      </w:pPr>
      <w:r w:rsidRPr="002627F8">
        <w:t>Experience of leading or managing behaviour change</w:t>
      </w:r>
    </w:p>
    <w:p w14:paraId="06AE73C2" w14:textId="63C47A34" w:rsidR="00457CAE" w:rsidRPr="00455313" w:rsidRDefault="001F46D7" w:rsidP="00455313">
      <w:pPr>
        <w:numPr>
          <w:ilvl w:val="0"/>
          <w:numId w:val="16"/>
        </w:numPr>
        <w:spacing w:after="120" w:line="240" w:lineRule="auto"/>
      </w:pPr>
      <w:r>
        <w:t xml:space="preserve">Use of online discussion </w:t>
      </w:r>
      <w:r w:rsidR="00F347D2">
        <w:t>forums</w:t>
      </w:r>
      <w:r w:rsidR="007F0727">
        <w:t xml:space="preserve"> and</w:t>
      </w:r>
      <w:r w:rsidR="00F347D2">
        <w:t xml:space="preserve"> blogs</w:t>
      </w:r>
    </w:p>
    <w:sectPr w:rsidR="00457CAE" w:rsidRPr="00455313" w:rsidSect="009A69B3">
      <w:headerReference w:type="default" r:id="rId16"/>
      <w:footerReference w:type="default" r:id="rId17"/>
      <w:headerReference w:type="first" r:id="rId18"/>
      <w:endnotePr>
        <w:numFmt w:val="decimal"/>
      </w:endnotePr>
      <w:pgSz w:w="11906" w:h="16838"/>
      <w:pgMar w:top="1100" w:right="1080" w:bottom="1276" w:left="1080" w:header="708" w:footer="54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CC820" w14:textId="77777777" w:rsidR="007F0AE2" w:rsidRDefault="007F0AE2" w:rsidP="000B0E40">
      <w:pPr>
        <w:spacing w:after="0" w:line="240" w:lineRule="auto"/>
      </w:pPr>
      <w:r>
        <w:separator/>
      </w:r>
    </w:p>
  </w:endnote>
  <w:endnote w:type="continuationSeparator" w:id="0">
    <w:p w14:paraId="2799CA7E" w14:textId="77777777" w:rsidR="007F0AE2" w:rsidRDefault="007F0AE2" w:rsidP="000B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GillSans Light">
    <w:altName w:val="Times New Roman"/>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Myriad Pro">
    <w:altName w:val="Cambria"/>
    <w:panose1 w:val="00000000000000000000"/>
    <w:charset w:val="00"/>
    <w:family w:val="swiss"/>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GillSans">
    <w:altName w:val="Gill Sans"/>
    <w:charset w:val="00"/>
    <w:family w:val="auto"/>
    <w:pitch w:val="variable"/>
    <w:sig w:usb0="80000267" w:usb1="00000000" w:usb2="00000000" w:usb3="00000000" w:csb0="000001F7"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EF5E6" w14:textId="77777777" w:rsidR="00807546" w:rsidRPr="008B5F38" w:rsidRDefault="00807546" w:rsidP="005651C8">
    <w:pPr>
      <w:pStyle w:val="Default"/>
      <w:rPr>
        <w:rStyle w:val="A1"/>
        <w:rFonts w:ascii="Cambria" w:hAnsi="Cambria"/>
        <w:color w:val="A6A6A6"/>
        <w:sz w:val="16"/>
        <w:szCs w:val="18"/>
      </w:rPr>
    </w:pPr>
    <w:r w:rsidRPr="008B5F38">
      <w:rPr>
        <w:rFonts w:ascii="Cambria" w:hAnsi="Cambria"/>
        <w:b/>
        <w:color w:val="7F7F7F"/>
        <w:sz w:val="18"/>
        <w:szCs w:val="20"/>
      </w:rPr>
      <w:t>The Centre for Sustainable Healthcare</w:t>
    </w:r>
    <w:r w:rsidRPr="008B5F38">
      <w:rPr>
        <w:rFonts w:ascii="Cambria" w:hAnsi="Cambria"/>
        <w:b/>
        <w:color w:val="7F7F7F"/>
        <w:sz w:val="16"/>
        <w:szCs w:val="18"/>
      </w:rPr>
      <w:t xml:space="preserve"> </w:t>
    </w:r>
    <w:proofErr w:type="spellStart"/>
    <w:r w:rsidRPr="008B5F38">
      <w:rPr>
        <w:rStyle w:val="A1"/>
        <w:rFonts w:ascii="Cambria" w:hAnsi="Cambria"/>
        <w:color w:val="A6A6A6"/>
        <w:sz w:val="16"/>
        <w:szCs w:val="18"/>
      </w:rPr>
      <w:t>Cranbrook</w:t>
    </w:r>
    <w:proofErr w:type="spellEnd"/>
    <w:r w:rsidRPr="008B5F38">
      <w:rPr>
        <w:rStyle w:val="A1"/>
        <w:rFonts w:ascii="Cambria" w:hAnsi="Cambria"/>
        <w:color w:val="A6A6A6"/>
        <w:sz w:val="16"/>
        <w:szCs w:val="18"/>
      </w:rPr>
      <w:t xml:space="preserve"> House 287-291 Banbury Road Oxford OX2 7JQ</w:t>
    </w:r>
  </w:p>
  <w:p w14:paraId="561C559D" w14:textId="77777777" w:rsidR="00807546" w:rsidRPr="008B5F38" w:rsidRDefault="00807546" w:rsidP="005651C8">
    <w:pPr>
      <w:pStyle w:val="Default"/>
      <w:tabs>
        <w:tab w:val="right" w:pos="9746"/>
      </w:tabs>
      <w:spacing w:before="80"/>
      <w:rPr>
        <w:rStyle w:val="A1"/>
        <w:rFonts w:ascii="Cambria" w:hAnsi="Cambria" w:cs="GillSans"/>
        <w:color w:val="A6A6A6"/>
        <w:sz w:val="16"/>
        <w:szCs w:val="18"/>
      </w:rPr>
    </w:pPr>
    <w:r w:rsidRPr="008B5F38">
      <w:rPr>
        <w:rStyle w:val="A1"/>
        <w:rFonts w:ascii="Cambria" w:hAnsi="Cambria"/>
        <w:color w:val="A6A6A6"/>
        <w:sz w:val="16"/>
        <w:szCs w:val="18"/>
      </w:rPr>
      <w:t xml:space="preserve"> </w:t>
    </w:r>
    <w:r w:rsidRPr="008B5F38">
      <w:rPr>
        <w:rStyle w:val="A1"/>
        <w:rFonts w:ascii="Cambria" w:hAnsi="Cambria" w:cs="GillSans"/>
        <w:b/>
        <w:color w:val="7F7F7F"/>
        <w:sz w:val="16"/>
        <w:szCs w:val="18"/>
      </w:rPr>
      <w:t>t</w:t>
    </w:r>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+44 (0) 1865 515811 </w:t>
    </w:r>
    <w:r w:rsidRPr="008B5F38">
      <w:rPr>
        <w:rStyle w:val="A1"/>
        <w:rFonts w:ascii="Cambria" w:hAnsi="Cambria" w:cs="GillSans"/>
        <w:b/>
        <w:color w:val="7F7F7F"/>
        <w:sz w:val="16"/>
        <w:szCs w:val="18"/>
      </w:rPr>
      <w:t>email</w:t>
    </w:r>
    <w:r w:rsidRPr="008B5F38">
      <w:rPr>
        <w:rStyle w:val="A1"/>
        <w:rFonts w:ascii="Cambria" w:hAnsi="Cambria" w:cs="GillSans"/>
        <w:color w:val="A6A6A6"/>
        <w:sz w:val="16"/>
        <w:szCs w:val="18"/>
      </w:rPr>
      <w:t xml:space="preserve"> </w:t>
    </w:r>
    <w:proofErr w:type="gramStart"/>
    <w:r w:rsidRPr="008B5F38">
      <w:rPr>
        <w:rStyle w:val="A1"/>
        <w:rFonts w:ascii="Cambria" w:hAnsi="Cambria"/>
        <w:color w:val="A6A6A6"/>
        <w:sz w:val="16"/>
        <w:szCs w:val="18"/>
      </w:rPr>
      <w:t xml:space="preserve">info@sustainablehealthcare.org.uk  </w:t>
    </w:r>
    <w:r w:rsidRPr="008B5F38">
      <w:rPr>
        <w:rFonts w:ascii="Cambria" w:hAnsi="Cambria"/>
        <w:b/>
        <w:color w:val="7F7F7F"/>
        <w:sz w:val="16"/>
        <w:szCs w:val="18"/>
      </w:rPr>
      <w:t>www</w:t>
    </w:r>
    <w:r w:rsidRPr="008B5F38">
      <w:rPr>
        <w:rFonts w:ascii="Cambria" w:hAnsi="Cambria" w:cs="GillSans"/>
        <w:color w:val="7F7F7F"/>
        <w:sz w:val="16"/>
        <w:szCs w:val="18"/>
      </w:rPr>
      <w:t>.sustainablehealthcare.org.uk</w:t>
    </w:r>
    <w:proofErr w:type="gramEnd"/>
    <w:r w:rsidRPr="008B5F38">
      <w:rPr>
        <w:rFonts w:ascii="Cambria" w:hAnsi="Cambria" w:cs="GillSans"/>
        <w:color w:val="7F7F7F"/>
        <w:sz w:val="16"/>
        <w:szCs w:val="18"/>
      </w:rPr>
      <w:tab/>
    </w:r>
  </w:p>
  <w:p w14:paraId="613BA611" w14:textId="53149879" w:rsidR="00807546" w:rsidRPr="005651C8" w:rsidRDefault="00807546" w:rsidP="005651C8">
    <w:pPr>
      <w:pStyle w:val="Default"/>
      <w:spacing w:before="80"/>
      <w:rPr>
        <w:rFonts w:ascii="Cambria" w:hAnsi="Cambria" w:cs="GillSans Light"/>
        <w:color w:val="A6A6A6"/>
        <w:sz w:val="16"/>
        <w:szCs w:val="18"/>
      </w:rPr>
    </w:pPr>
    <w:r w:rsidRPr="008B5F38">
      <w:rPr>
        <w:rStyle w:val="A2"/>
        <w:rFonts w:ascii="Cambria" w:hAnsi="Cambria"/>
        <w:color w:val="A6A6A6"/>
        <w:szCs w:val="18"/>
      </w:rPr>
      <w:t>The Centre for Sustainable Healthcare is registered as a company limited by guarantee in England &amp; Wales No. 7450026 and as a charity No 1143189. Registered address 8 King Edward Street, Oxford OX1 4HL.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09AB1" w14:textId="77777777" w:rsidR="007F0AE2" w:rsidRDefault="007F0AE2" w:rsidP="000B0E40">
      <w:pPr>
        <w:spacing w:after="0" w:line="240" w:lineRule="auto"/>
      </w:pPr>
      <w:r>
        <w:separator/>
      </w:r>
    </w:p>
  </w:footnote>
  <w:footnote w:type="continuationSeparator" w:id="0">
    <w:p w14:paraId="3AD4DF96" w14:textId="77777777" w:rsidR="007F0AE2" w:rsidRDefault="007F0AE2" w:rsidP="000B0E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FF919" w14:textId="41F5380B" w:rsidR="00807546" w:rsidRPr="004961FA" w:rsidRDefault="00807546" w:rsidP="00D85B29">
    <w:pPr>
      <w:pStyle w:val="Header"/>
      <w:tabs>
        <w:tab w:val="clear" w:pos="4513"/>
        <w:tab w:val="clear" w:pos="9026"/>
        <w:tab w:val="right" w:pos="1440"/>
      </w:tabs>
      <w:ind w:right="-35"/>
      <w:rPr>
        <w:rFonts w:cs="Arial"/>
        <w:i/>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2B638" w14:textId="29F05C03" w:rsidR="00807546" w:rsidRDefault="00807546" w:rsidP="002A6D32">
    <w:pPr>
      <w:pStyle w:val="Header"/>
      <w:tabs>
        <w:tab w:val="clear" w:pos="9026"/>
        <w:tab w:val="right" w:pos="9781"/>
      </w:tabs>
      <w:jc w:val="center"/>
    </w:pPr>
    <w:r>
      <w:rPr>
        <w:noProof/>
        <w:lang w:val="en-US"/>
      </w:rPr>
      <w:drawing>
        <wp:inline distT="0" distB="0" distL="0" distR="0" wp14:anchorId="0506B483" wp14:editId="5C4BFE70">
          <wp:extent cx="2020570" cy="726667"/>
          <wp:effectExtent l="0" t="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Susnet.jpg"/>
                  <pic:cNvPicPr/>
                </pic:nvPicPr>
                <pic:blipFill>
                  <a:blip r:embed="rId1">
                    <a:extLst>
                      <a:ext uri="{28A0092B-C50C-407E-A947-70E740481C1C}">
                        <a14:useLocalDpi xmlns:a14="http://schemas.microsoft.com/office/drawing/2010/main" val="0"/>
                      </a:ext>
                    </a:extLst>
                  </a:blip>
                  <a:stretch>
                    <a:fillRect/>
                  </a:stretch>
                </pic:blipFill>
                <pic:spPr>
                  <a:xfrm>
                    <a:off x="0" y="0"/>
                    <a:ext cx="2023599" cy="727756"/>
                  </a:xfrm>
                  <a:prstGeom prst="rect">
                    <a:avLst/>
                  </a:prstGeom>
                </pic:spPr>
              </pic:pic>
            </a:graphicData>
          </a:graphic>
        </wp:inline>
      </w:drawing>
    </w:r>
    <w:r>
      <w:tab/>
    </w:r>
    <w:r>
      <w:tab/>
    </w:r>
    <w:r>
      <w:rPr>
        <w:noProof/>
        <w:lang w:val="en-US"/>
      </w:rPr>
      <w:drawing>
        <wp:inline distT="0" distB="0" distL="0" distR="0" wp14:anchorId="7E58520F" wp14:editId="384C4BA8">
          <wp:extent cx="1650561" cy="73162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logo +strapline 50.jpg"/>
                  <pic:cNvPicPr/>
                </pic:nvPicPr>
                <pic:blipFill>
                  <a:blip r:embed="rId2">
                    <a:extLst>
                      <a:ext uri="{28A0092B-C50C-407E-A947-70E740481C1C}">
                        <a14:useLocalDpi xmlns:a14="http://schemas.microsoft.com/office/drawing/2010/main" val="0"/>
                      </a:ext>
                    </a:extLst>
                  </a:blip>
                  <a:stretch>
                    <a:fillRect/>
                  </a:stretch>
                </pic:blipFill>
                <pic:spPr>
                  <a:xfrm>
                    <a:off x="0" y="0"/>
                    <a:ext cx="1651816" cy="73218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29A47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D07F4"/>
    <w:multiLevelType w:val="hybridMultilevel"/>
    <w:tmpl w:val="BC4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45478"/>
    <w:multiLevelType w:val="hybridMultilevel"/>
    <w:tmpl w:val="997C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1775E"/>
    <w:multiLevelType w:val="hybridMultilevel"/>
    <w:tmpl w:val="E018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C05075"/>
    <w:multiLevelType w:val="hybridMultilevel"/>
    <w:tmpl w:val="B65A32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F544AE"/>
    <w:multiLevelType w:val="hybridMultilevel"/>
    <w:tmpl w:val="06C4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E3083"/>
    <w:multiLevelType w:val="hybridMultilevel"/>
    <w:tmpl w:val="90545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62015"/>
    <w:multiLevelType w:val="hybridMultilevel"/>
    <w:tmpl w:val="EC3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B1512"/>
    <w:multiLevelType w:val="hybridMultilevel"/>
    <w:tmpl w:val="FAEE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534A5"/>
    <w:multiLevelType w:val="hybridMultilevel"/>
    <w:tmpl w:val="C19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E5793"/>
    <w:multiLevelType w:val="hybridMultilevel"/>
    <w:tmpl w:val="D6A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E27F0"/>
    <w:multiLevelType w:val="hybridMultilevel"/>
    <w:tmpl w:val="A93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55F48"/>
    <w:multiLevelType w:val="hybridMultilevel"/>
    <w:tmpl w:val="177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C70BB0"/>
    <w:multiLevelType w:val="hybridMultilevel"/>
    <w:tmpl w:val="3174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52933"/>
    <w:multiLevelType w:val="hybridMultilevel"/>
    <w:tmpl w:val="6392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50254C"/>
    <w:multiLevelType w:val="hybridMultilevel"/>
    <w:tmpl w:val="33243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CD4A50"/>
    <w:multiLevelType w:val="hybridMultilevel"/>
    <w:tmpl w:val="339A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712BBD"/>
    <w:multiLevelType w:val="hybridMultilevel"/>
    <w:tmpl w:val="707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9E56A3"/>
    <w:multiLevelType w:val="hybridMultilevel"/>
    <w:tmpl w:val="F730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62E90"/>
    <w:multiLevelType w:val="hybridMultilevel"/>
    <w:tmpl w:val="FA50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6CB0"/>
    <w:multiLevelType w:val="hybridMultilevel"/>
    <w:tmpl w:val="49AA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30B89"/>
    <w:multiLevelType w:val="hybridMultilevel"/>
    <w:tmpl w:val="59884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1"/>
  </w:num>
  <w:num w:numId="5">
    <w:abstractNumId w:val="19"/>
  </w:num>
  <w:num w:numId="6">
    <w:abstractNumId w:val="16"/>
  </w:num>
  <w:num w:numId="7">
    <w:abstractNumId w:val="14"/>
  </w:num>
  <w:num w:numId="8">
    <w:abstractNumId w:val="8"/>
  </w:num>
  <w:num w:numId="9">
    <w:abstractNumId w:val="18"/>
  </w:num>
  <w:num w:numId="10">
    <w:abstractNumId w:val="11"/>
  </w:num>
  <w:num w:numId="11">
    <w:abstractNumId w:val="1"/>
  </w:num>
  <w:num w:numId="12">
    <w:abstractNumId w:val="2"/>
  </w:num>
  <w:num w:numId="13">
    <w:abstractNumId w:val="3"/>
  </w:num>
  <w:num w:numId="14">
    <w:abstractNumId w:val="5"/>
  </w:num>
  <w:num w:numId="15">
    <w:abstractNumId w:val="9"/>
  </w:num>
  <w:num w:numId="16">
    <w:abstractNumId w:val="13"/>
  </w:num>
  <w:num w:numId="17">
    <w:abstractNumId w:val="15"/>
  </w:num>
  <w:num w:numId="18">
    <w:abstractNumId w:val="10"/>
  </w:num>
  <w:num w:numId="19">
    <w:abstractNumId w:val="7"/>
  </w:num>
  <w:num w:numId="20">
    <w:abstractNumId w:val="17"/>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proofState w:spelling="clean" w:grammar="clean"/>
  <w:attachedTemplate r:id="rId1"/>
  <w:trackRevisions/>
  <w:defaultTabStop w:val="1559"/>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7F"/>
    <w:rsid w:val="00001E8D"/>
    <w:rsid w:val="000101B5"/>
    <w:rsid w:val="00031D91"/>
    <w:rsid w:val="0003694A"/>
    <w:rsid w:val="00044130"/>
    <w:rsid w:val="000441AA"/>
    <w:rsid w:val="00060A44"/>
    <w:rsid w:val="00061469"/>
    <w:rsid w:val="00080A3A"/>
    <w:rsid w:val="0008717F"/>
    <w:rsid w:val="000B0E40"/>
    <w:rsid w:val="000F0A30"/>
    <w:rsid w:val="000F601F"/>
    <w:rsid w:val="00106768"/>
    <w:rsid w:val="001200CB"/>
    <w:rsid w:val="00131C18"/>
    <w:rsid w:val="001326C3"/>
    <w:rsid w:val="00142516"/>
    <w:rsid w:val="0014603F"/>
    <w:rsid w:val="00150920"/>
    <w:rsid w:val="00153971"/>
    <w:rsid w:val="00155B3D"/>
    <w:rsid w:val="00162C7B"/>
    <w:rsid w:val="0016569E"/>
    <w:rsid w:val="001711DA"/>
    <w:rsid w:val="00173571"/>
    <w:rsid w:val="0018384F"/>
    <w:rsid w:val="0019264B"/>
    <w:rsid w:val="001A0BDF"/>
    <w:rsid w:val="001A0F9D"/>
    <w:rsid w:val="001D26B0"/>
    <w:rsid w:val="001F1ADB"/>
    <w:rsid w:val="001F3D04"/>
    <w:rsid w:val="001F46D7"/>
    <w:rsid w:val="001F57C2"/>
    <w:rsid w:val="001F76DD"/>
    <w:rsid w:val="00216012"/>
    <w:rsid w:val="00221155"/>
    <w:rsid w:val="00225112"/>
    <w:rsid w:val="00227048"/>
    <w:rsid w:val="0024149B"/>
    <w:rsid w:val="002474DE"/>
    <w:rsid w:val="00251501"/>
    <w:rsid w:val="00257278"/>
    <w:rsid w:val="002627F8"/>
    <w:rsid w:val="002714D0"/>
    <w:rsid w:val="00275D22"/>
    <w:rsid w:val="002A524F"/>
    <w:rsid w:val="002A6D32"/>
    <w:rsid w:val="002B13AC"/>
    <w:rsid w:val="002B2984"/>
    <w:rsid w:val="002B2FB7"/>
    <w:rsid w:val="002B5FAB"/>
    <w:rsid w:val="002C12B4"/>
    <w:rsid w:val="002C6DAB"/>
    <w:rsid w:val="002E0422"/>
    <w:rsid w:val="002E31D4"/>
    <w:rsid w:val="002E5101"/>
    <w:rsid w:val="00302345"/>
    <w:rsid w:val="00303871"/>
    <w:rsid w:val="00306091"/>
    <w:rsid w:val="00322C65"/>
    <w:rsid w:val="00323555"/>
    <w:rsid w:val="003236D6"/>
    <w:rsid w:val="00327D43"/>
    <w:rsid w:val="00331D91"/>
    <w:rsid w:val="003324BA"/>
    <w:rsid w:val="003449E9"/>
    <w:rsid w:val="00351218"/>
    <w:rsid w:val="00353109"/>
    <w:rsid w:val="00366ABD"/>
    <w:rsid w:val="00375BD6"/>
    <w:rsid w:val="0037748C"/>
    <w:rsid w:val="0039428D"/>
    <w:rsid w:val="00395509"/>
    <w:rsid w:val="003A370B"/>
    <w:rsid w:val="003B48D3"/>
    <w:rsid w:val="003B4CB1"/>
    <w:rsid w:val="003C3380"/>
    <w:rsid w:val="003E7216"/>
    <w:rsid w:val="003F2EB8"/>
    <w:rsid w:val="003F5E16"/>
    <w:rsid w:val="0041297A"/>
    <w:rsid w:val="0041629A"/>
    <w:rsid w:val="00417208"/>
    <w:rsid w:val="00421897"/>
    <w:rsid w:val="00423208"/>
    <w:rsid w:val="0043125D"/>
    <w:rsid w:val="00432BFF"/>
    <w:rsid w:val="00447136"/>
    <w:rsid w:val="00450370"/>
    <w:rsid w:val="00455313"/>
    <w:rsid w:val="00457CAE"/>
    <w:rsid w:val="00467D66"/>
    <w:rsid w:val="00491A7B"/>
    <w:rsid w:val="004961FA"/>
    <w:rsid w:val="004A335F"/>
    <w:rsid w:val="004A4117"/>
    <w:rsid w:val="004A5697"/>
    <w:rsid w:val="004B3DCA"/>
    <w:rsid w:val="004C5AF4"/>
    <w:rsid w:val="004D7BDD"/>
    <w:rsid w:val="004E1348"/>
    <w:rsid w:val="004E29C4"/>
    <w:rsid w:val="004E79BC"/>
    <w:rsid w:val="00500F29"/>
    <w:rsid w:val="00546F51"/>
    <w:rsid w:val="0055259D"/>
    <w:rsid w:val="005534B9"/>
    <w:rsid w:val="00560738"/>
    <w:rsid w:val="00561B5D"/>
    <w:rsid w:val="005651C8"/>
    <w:rsid w:val="0056714E"/>
    <w:rsid w:val="00571DF2"/>
    <w:rsid w:val="00572E74"/>
    <w:rsid w:val="00574063"/>
    <w:rsid w:val="005769E6"/>
    <w:rsid w:val="005F4178"/>
    <w:rsid w:val="005F69B1"/>
    <w:rsid w:val="00616557"/>
    <w:rsid w:val="00617214"/>
    <w:rsid w:val="00623A5F"/>
    <w:rsid w:val="00630954"/>
    <w:rsid w:val="00630B18"/>
    <w:rsid w:val="006378E0"/>
    <w:rsid w:val="0064575C"/>
    <w:rsid w:val="006527AF"/>
    <w:rsid w:val="0066087F"/>
    <w:rsid w:val="00661B22"/>
    <w:rsid w:val="006715D2"/>
    <w:rsid w:val="00682DCA"/>
    <w:rsid w:val="00690DAC"/>
    <w:rsid w:val="0069171F"/>
    <w:rsid w:val="006B5994"/>
    <w:rsid w:val="006E0826"/>
    <w:rsid w:val="006F36E0"/>
    <w:rsid w:val="006F4D45"/>
    <w:rsid w:val="0070605D"/>
    <w:rsid w:val="00711EF5"/>
    <w:rsid w:val="0072013A"/>
    <w:rsid w:val="0073160E"/>
    <w:rsid w:val="00757DF8"/>
    <w:rsid w:val="007628BC"/>
    <w:rsid w:val="00777930"/>
    <w:rsid w:val="00781282"/>
    <w:rsid w:val="00785A41"/>
    <w:rsid w:val="00792B4F"/>
    <w:rsid w:val="007B18B1"/>
    <w:rsid w:val="007C7C59"/>
    <w:rsid w:val="007E070C"/>
    <w:rsid w:val="007F0727"/>
    <w:rsid w:val="007F0AE2"/>
    <w:rsid w:val="007F4B85"/>
    <w:rsid w:val="00807546"/>
    <w:rsid w:val="0081439C"/>
    <w:rsid w:val="0082477C"/>
    <w:rsid w:val="0082699F"/>
    <w:rsid w:val="00860BE1"/>
    <w:rsid w:val="00864AED"/>
    <w:rsid w:val="00875B8D"/>
    <w:rsid w:val="0088367E"/>
    <w:rsid w:val="008A6E25"/>
    <w:rsid w:val="008A7721"/>
    <w:rsid w:val="008B3416"/>
    <w:rsid w:val="008B5F38"/>
    <w:rsid w:val="008E49B8"/>
    <w:rsid w:val="008F1491"/>
    <w:rsid w:val="00905182"/>
    <w:rsid w:val="00906031"/>
    <w:rsid w:val="00907F6D"/>
    <w:rsid w:val="00912EF3"/>
    <w:rsid w:val="00914D23"/>
    <w:rsid w:val="00917A14"/>
    <w:rsid w:val="0093671A"/>
    <w:rsid w:val="00936D50"/>
    <w:rsid w:val="00942C4F"/>
    <w:rsid w:val="00942DC2"/>
    <w:rsid w:val="009725B3"/>
    <w:rsid w:val="009802B7"/>
    <w:rsid w:val="00985128"/>
    <w:rsid w:val="009856B0"/>
    <w:rsid w:val="009944D4"/>
    <w:rsid w:val="009A29EB"/>
    <w:rsid w:val="009A69B3"/>
    <w:rsid w:val="009B03E6"/>
    <w:rsid w:val="009B1140"/>
    <w:rsid w:val="009C3274"/>
    <w:rsid w:val="009C63C9"/>
    <w:rsid w:val="009D35C3"/>
    <w:rsid w:val="009E2671"/>
    <w:rsid w:val="009E45B4"/>
    <w:rsid w:val="009F6CDC"/>
    <w:rsid w:val="00A00291"/>
    <w:rsid w:val="00A12B14"/>
    <w:rsid w:val="00A14EBC"/>
    <w:rsid w:val="00A16187"/>
    <w:rsid w:val="00A23825"/>
    <w:rsid w:val="00A41A9B"/>
    <w:rsid w:val="00A42FF3"/>
    <w:rsid w:val="00A744E1"/>
    <w:rsid w:val="00A95524"/>
    <w:rsid w:val="00A96F51"/>
    <w:rsid w:val="00AA7404"/>
    <w:rsid w:val="00AB1349"/>
    <w:rsid w:val="00AB6CA5"/>
    <w:rsid w:val="00AC12C7"/>
    <w:rsid w:val="00AE1991"/>
    <w:rsid w:val="00AE2C85"/>
    <w:rsid w:val="00AF0631"/>
    <w:rsid w:val="00AF70E4"/>
    <w:rsid w:val="00B02913"/>
    <w:rsid w:val="00B04A00"/>
    <w:rsid w:val="00B114D0"/>
    <w:rsid w:val="00B1704B"/>
    <w:rsid w:val="00B2353E"/>
    <w:rsid w:val="00B42310"/>
    <w:rsid w:val="00B525F6"/>
    <w:rsid w:val="00B5347F"/>
    <w:rsid w:val="00B7567E"/>
    <w:rsid w:val="00B8055D"/>
    <w:rsid w:val="00B847EF"/>
    <w:rsid w:val="00B92EB5"/>
    <w:rsid w:val="00BB35B3"/>
    <w:rsid w:val="00BB581D"/>
    <w:rsid w:val="00BB7061"/>
    <w:rsid w:val="00BB70AC"/>
    <w:rsid w:val="00BC3EAB"/>
    <w:rsid w:val="00BD685D"/>
    <w:rsid w:val="00BF38EA"/>
    <w:rsid w:val="00BF43F1"/>
    <w:rsid w:val="00BF5471"/>
    <w:rsid w:val="00BF54B1"/>
    <w:rsid w:val="00BF591A"/>
    <w:rsid w:val="00C017AB"/>
    <w:rsid w:val="00C114A9"/>
    <w:rsid w:val="00C223CA"/>
    <w:rsid w:val="00C324A2"/>
    <w:rsid w:val="00C844FA"/>
    <w:rsid w:val="00C852E8"/>
    <w:rsid w:val="00C86E4F"/>
    <w:rsid w:val="00C87168"/>
    <w:rsid w:val="00CA01D7"/>
    <w:rsid w:val="00CA2572"/>
    <w:rsid w:val="00CB481E"/>
    <w:rsid w:val="00CD04C2"/>
    <w:rsid w:val="00CE3F30"/>
    <w:rsid w:val="00CF6AFB"/>
    <w:rsid w:val="00D05262"/>
    <w:rsid w:val="00D10EFF"/>
    <w:rsid w:val="00D16105"/>
    <w:rsid w:val="00D17130"/>
    <w:rsid w:val="00D2556F"/>
    <w:rsid w:val="00D32138"/>
    <w:rsid w:val="00D34354"/>
    <w:rsid w:val="00D42E7C"/>
    <w:rsid w:val="00D607D3"/>
    <w:rsid w:val="00D81867"/>
    <w:rsid w:val="00D85B29"/>
    <w:rsid w:val="00D91B8E"/>
    <w:rsid w:val="00D941B2"/>
    <w:rsid w:val="00D97024"/>
    <w:rsid w:val="00DC2354"/>
    <w:rsid w:val="00DD21D0"/>
    <w:rsid w:val="00DF42AF"/>
    <w:rsid w:val="00E10CB2"/>
    <w:rsid w:val="00E10E0F"/>
    <w:rsid w:val="00E10FE7"/>
    <w:rsid w:val="00E25044"/>
    <w:rsid w:val="00E253D8"/>
    <w:rsid w:val="00E26640"/>
    <w:rsid w:val="00E30466"/>
    <w:rsid w:val="00E332EF"/>
    <w:rsid w:val="00E41C2E"/>
    <w:rsid w:val="00E4200F"/>
    <w:rsid w:val="00E55583"/>
    <w:rsid w:val="00E57798"/>
    <w:rsid w:val="00E62D01"/>
    <w:rsid w:val="00E73EBE"/>
    <w:rsid w:val="00E76DA0"/>
    <w:rsid w:val="00E915C2"/>
    <w:rsid w:val="00E940A0"/>
    <w:rsid w:val="00EA3D71"/>
    <w:rsid w:val="00EB0FEA"/>
    <w:rsid w:val="00EB554E"/>
    <w:rsid w:val="00EB5A62"/>
    <w:rsid w:val="00EC26A1"/>
    <w:rsid w:val="00ED06BE"/>
    <w:rsid w:val="00ED4EE4"/>
    <w:rsid w:val="00F02010"/>
    <w:rsid w:val="00F04573"/>
    <w:rsid w:val="00F05D0D"/>
    <w:rsid w:val="00F06DC4"/>
    <w:rsid w:val="00F10153"/>
    <w:rsid w:val="00F111C6"/>
    <w:rsid w:val="00F25FC0"/>
    <w:rsid w:val="00F347D2"/>
    <w:rsid w:val="00F447F8"/>
    <w:rsid w:val="00F72C3F"/>
    <w:rsid w:val="00F75188"/>
    <w:rsid w:val="00F80B91"/>
    <w:rsid w:val="00F8312B"/>
    <w:rsid w:val="00F8518B"/>
    <w:rsid w:val="00F975E4"/>
    <w:rsid w:val="00FA1A0A"/>
    <w:rsid w:val="00FA5CE5"/>
    <w:rsid w:val="00FB1BB1"/>
    <w:rsid w:val="00FC17A8"/>
    <w:rsid w:val="00FD405A"/>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860B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3459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ben.whittaker@sustainablehealthcare.org.uk" TargetMode="External"/><Relationship Id="rId20" Type="http://schemas.openxmlformats.org/officeDocument/2006/relationships/theme" Target="theme/theme1.xml"/><Relationship Id="rId10" Type="http://schemas.openxmlformats.org/officeDocument/2006/relationships/hyperlink" Target="mailto:ben.whittaker@sustainablehealthcare.org.uk" TargetMode="External"/><Relationship Id="rId11" Type="http://schemas.openxmlformats.org/officeDocument/2006/relationships/hyperlink" Target="http://www.wfot.org/ResourceCentre/tabid/132/cid/31/Default.aspx" TargetMode="External"/><Relationship Id="rId12" Type="http://schemas.openxmlformats.org/officeDocument/2006/relationships/hyperlink" Target="https://baot.co.uk/briefings/sustainable-development" TargetMode="External"/><Relationship Id="rId13" Type="http://schemas.openxmlformats.org/officeDocument/2006/relationships/hyperlink" Target="http://sustainablehealthcare.org.uk/what-we-do/sustainable-specialties/occupational-therapy" TargetMode="External"/><Relationship Id="rId14" Type="http://schemas.openxmlformats.org/officeDocument/2006/relationships/hyperlink" Target="http://networks.sustainablehealthcare.org.uk/network/ot-susnet" TargetMode="External"/><Relationship Id="rId15" Type="http://schemas.openxmlformats.org/officeDocument/2006/relationships/hyperlink" Target="mailto:ben.whittaker@sustainablehealthcare.org.uk"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ustainablehealthcar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ancesmortimer:Library:Application%20Support:Microsoft:Office:User%20Templates:My%20Templates:CS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11B16-9B20-2F40-B0E0-3F3F9969A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HD:Users:francesmortimer:Library:Application Support:Microsoft:Office:User Templates:My Templates:CSH template.dotx</Template>
  <TotalTime>0</TotalTime>
  <Pages>3</Pages>
  <Words>804</Words>
  <Characters>4585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KINTOA</Company>
  <LinksUpToDate>false</LinksUpToDate>
  <CharactersWithSpaces>5379</CharactersWithSpaces>
  <SharedDoc>false</SharedDoc>
  <HLinks>
    <vt:vector size="12" baseType="variant">
      <vt:variant>
        <vt:i4>5767234</vt:i4>
      </vt:variant>
      <vt:variant>
        <vt:i4>3</vt:i4>
      </vt:variant>
      <vt:variant>
        <vt:i4>0</vt:i4>
      </vt:variant>
      <vt:variant>
        <vt:i4>5</vt:i4>
      </vt:variant>
      <vt:variant>
        <vt:lpwstr>http://sustainablehealthcare.org.uk/sites/default/files/csh_brochure_webversion.pdf</vt:lpwstr>
      </vt:variant>
      <vt:variant>
        <vt:lpwstr/>
      </vt:variant>
      <vt:variant>
        <vt:i4>6684726</vt:i4>
      </vt:variant>
      <vt:variant>
        <vt:i4>0</vt:i4>
      </vt:variant>
      <vt:variant>
        <vt:i4>0</vt:i4>
      </vt:variant>
      <vt:variant>
        <vt:i4>5</vt:i4>
      </vt:variant>
      <vt:variant>
        <vt:lpwstr>http://sustainablehealthcare.org.uk/clinical-transformation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Mortimer</dc:creator>
  <cp:keywords/>
  <cp:lastModifiedBy>Frances Mortimer</cp:lastModifiedBy>
  <cp:revision>2</cp:revision>
  <cp:lastPrinted>2014-10-20T21:43:00Z</cp:lastPrinted>
  <dcterms:created xsi:type="dcterms:W3CDTF">2016-11-07T12:13:00Z</dcterms:created>
  <dcterms:modified xsi:type="dcterms:W3CDTF">2016-11-07T12:13:00Z</dcterms:modified>
</cp:coreProperties>
</file>